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4601" w:rsidRDefault="00484601" w:rsidP="00D53F33">
      <w:pPr>
        <w:pBdr>
          <w:bottom w:val="single" w:sz="12" w:space="1" w:color="auto"/>
        </w:pBdr>
        <w:spacing w:line="276" w:lineRule="auto"/>
        <w:jc w:val="both"/>
        <w:sectPr w:rsidR="00484601" w:rsidSect="007E0774">
          <w:headerReference w:type="default" r:id="rId8"/>
          <w:headerReference w:type="first" r:id="rId9"/>
          <w:pgSz w:w="11906" w:h="16838" w:code="9"/>
          <w:pgMar w:top="3969" w:right="1417" w:bottom="1417" w:left="1417" w:header="1134" w:footer="567" w:gutter="0"/>
          <w:cols w:space="708"/>
          <w:titlePg/>
          <w:docGrid w:linePitch="360"/>
        </w:sectPr>
      </w:pPr>
      <w:bookmarkStart w:id="0" w:name="_GoBack"/>
      <w:bookmarkEnd w:id="0"/>
    </w:p>
    <w:p w:rsidR="00D53F33" w:rsidRDefault="00716897" w:rsidP="00716897">
      <w:pPr>
        <w:spacing w:after="120" w:line="360" w:lineRule="auto"/>
        <w:jc w:val="both"/>
      </w:pPr>
      <w:r>
        <w:t>Drodzy Diecezjanie</w:t>
      </w:r>
      <w:r w:rsidR="006F7FF6">
        <w:t>,</w:t>
      </w:r>
    </w:p>
    <w:p w:rsidR="00462337" w:rsidRDefault="006F7FF6" w:rsidP="00716897">
      <w:pPr>
        <w:spacing w:line="360" w:lineRule="auto"/>
        <w:ind w:firstLine="708"/>
        <w:jc w:val="both"/>
      </w:pPr>
      <w:r>
        <w:t>z</w:t>
      </w:r>
      <w:r w:rsidR="00716897">
        <w:t>a wschodnią granicą nadal trwa wojna. Oprócz trudności związanych z działaniami wojennymi pojawił</w:t>
      </w:r>
      <w:r w:rsidR="001A50C4">
        <w:t>y</w:t>
      </w:r>
      <w:r w:rsidR="00716897">
        <w:t xml:space="preserve"> się kolejn</w:t>
      </w:r>
      <w:r w:rsidR="001A50C4">
        <w:t>e</w:t>
      </w:r>
      <w:r w:rsidR="00716897">
        <w:t xml:space="preserve"> problem</w:t>
      </w:r>
      <w:r w:rsidR="001A50C4">
        <w:t>y</w:t>
      </w:r>
      <w:r w:rsidR="00716897">
        <w:t xml:space="preserve"> – </w:t>
      </w:r>
      <w:r w:rsidR="001A50C4">
        <w:t xml:space="preserve">brak prądu i ogrzewania, a do tego jeszcze nieustanne </w:t>
      </w:r>
      <w:r w:rsidR="00523773">
        <w:t xml:space="preserve">zagrożenie kolejnymi </w:t>
      </w:r>
      <w:r w:rsidR="001A50C4">
        <w:t>bombardowani</w:t>
      </w:r>
      <w:r w:rsidR="00523773">
        <w:t>ami</w:t>
      </w:r>
      <w:r w:rsidR="001A50C4">
        <w:t xml:space="preserve">, co </w:t>
      </w:r>
      <w:r w:rsidR="00523773">
        <w:t xml:space="preserve">sprawia, że na niektórych terenach Ukrainy mamy do czynienia z kryzysem humanitarnym. Archidiecezja Katowicka jest w </w:t>
      </w:r>
      <w:r w:rsidR="00DC69BB">
        <w:t>stałym kontakcie</w:t>
      </w:r>
      <w:r w:rsidR="00523773">
        <w:t xml:space="preserve"> z biskupem Vitalijem Kryvickim</w:t>
      </w:r>
      <w:r w:rsidR="00DC69BB">
        <w:t>,</w:t>
      </w:r>
      <w:r w:rsidR="00523773">
        <w:t xml:space="preserve"> ordynariuszem </w:t>
      </w:r>
      <w:r w:rsidR="00DC69BB">
        <w:t>k</w:t>
      </w:r>
      <w:r w:rsidR="00523773">
        <w:t>ijowsko</w:t>
      </w:r>
      <w:r w:rsidR="00DC69BB">
        <w:t>-ż</w:t>
      </w:r>
      <w:r w:rsidR="00523773">
        <w:t xml:space="preserve">ytomierskim. Ludność tej diecezji potrzebuje aktualnie funduszy na zakup paliwa do generatorów prądotwórczych </w:t>
      </w:r>
      <w:r w:rsidR="00523773">
        <w:br/>
        <w:t xml:space="preserve">i urządzeń grzewczych oraz do funkcjonowania kuchni socjalnych na terenie Kijowa. </w:t>
      </w:r>
      <w:r w:rsidR="00716897">
        <w:t>Wszystkich diecezjan, którym nie jest obojętny los człowieka</w:t>
      </w:r>
      <w:r>
        <w:t>,</w:t>
      </w:r>
      <w:r w:rsidR="00716897">
        <w:t xml:space="preserve"> prosimy o wsparcie w postaci środków finansowych. </w:t>
      </w:r>
    </w:p>
    <w:p w:rsidR="00716897" w:rsidRDefault="00462337" w:rsidP="00716897">
      <w:pPr>
        <w:spacing w:line="360" w:lineRule="auto"/>
        <w:ind w:firstLine="708"/>
        <w:jc w:val="both"/>
      </w:pPr>
      <w:r>
        <w:t xml:space="preserve">W nawiązaniu do prośby Przewodniczącego </w:t>
      </w:r>
      <w:r w:rsidR="00A4136E">
        <w:t xml:space="preserve">Konferencji </w:t>
      </w:r>
      <w:r>
        <w:t xml:space="preserve">Episkopatu Polski Arcybiskupa Tadeusza Wojdy, proszę o przeprowadzenie zbiórki przed kościołami w niedzielę 15 lutego br. Zebrane ofiary i kwoty </w:t>
      </w:r>
      <w:r w:rsidR="00716897">
        <w:t>wpłacon</w:t>
      </w:r>
      <w:r>
        <w:t>e</w:t>
      </w:r>
      <w:r w:rsidR="00716897">
        <w:t xml:space="preserve"> na konto Caritas Archidiecezji Katowickiej z dopiskiem </w:t>
      </w:r>
      <w:r w:rsidR="00716897" w:rsidRPr="003C6560">
        <w:rPr>
          <w:b/>
          <w:bCs/>
        </w:rPr>
        <w:t>„UKRAINA”</w:t>
      </w:r>
      <w:r w:rsidR="00716897">
        <w:t xml:space="preserve"> zostan</w:t>
      </w:r>
      <w:r>
        <w:t>ą</w:t>
      </w:r>
      <w:r w:rsidR="00716897">
        <w:t xml:space="preserve"> przekazana </w:t>
      </w:r>
      <w:r w:rsidR="00523773">
        <w:t xml:space="preserve">do diecezji </w:t>
      </w:r>
      <w:r w:rsidR="00DC69BB">
        <w:t>K</w:t>
      </w:r>
      <w:r w:rsidR="00523773">
        <w:t>ijowsko</w:t>
      </w:r>
      <w:r w:rsidR="00DC69BB">
        <w:t>-Ż</w:t>
      </w:r>
      <w:r w:rsidR="00523773">
        <w:t xml:space="preserve">ytomierskiej. </w:t>
      </w:r>
    </w:p>
    <w:p w:rsidR="00716897" w:rsidRDefault="00716897" w:rsidP="00716897">
      <w:pPr>
        <w:spacing w:line="360" w:lineRule="auto"/>
        <w:ind w:firstLine="708"/>
        <w:jc w:val="both"/>
        <w:rPr>
          <w:rStyle w:val="Hipercze"/>
          <w:b/>
          <w:bCs/>
        </w:rPr>
      </w:pPr>
      <w:r>
        <w:t>Wpłaty można dokonać na r</w:t>
      </w:r>
      <w:r w:rsidRPr="00B70C40">
        <w:t>achunek</w:t>
      </w:r>
      <w:r>
        <w:t xml:space="preserve">: </w:t>
      </w:r>
      <w:r w:rsidRPr="00B70C40">
        <w:rPr>
          <w:b/>
          <w:bCs/>
        </w:rPr>
        <w:t>PL 96 1050 1214 1000 0090 3169 8062</w:t>
      </w:r>
      <w:r>
        <w:t xml:space="preserve"> </w:t>
      </w:r>
      <w:r w:rsidR="006F7FF6">
        <w:br/>
        <w:t xml:space="preserve">z </w:t>
      </w:r>
      <w:r>
        <w:t>dopis</w:t>
      </w:r>
      <w:r w:rsidR="006F7FF6">
        <w:t>kiem</w:t>
      </w:r>
      <w:r>
        <w:t xml:space="preserve"> „</w:t>
      </w:r>
      <w:r w:rsidRPr="00B70C40">
        <w:rPr>
          <w:b/>
          <w:bCs/>
        </w:rPr>
        <w:t>UKRAINA</w:t>
      </w:r>
      <w:r>
        <w:rPr>
          <w:b/>
          <w:bCs/>
        </w:rPr>
        <w:t xml:space="preserve">” </w:t>
      </w:r>
      <w:r w:rsidRPr="00716897">
        <w:rPr>
          <w:bCs/>
        </w:rPr>
        <w:t>lub przez stronę</w:t>
      </w:r>
      <w:r>
        <w:rPr>
          <w:bCs/>
        </w:rPr>
        <w:t>:</w:t>
      </w:r>
      <w:r>
        <w:rPr>
          <w:b/>
          <w:bCs/>
        </w:rPr>
        <w:t xml:space="preserve"> </w:t>
      </w:r>
      <w:hyperlink r:id="rId10" w:history="1">
        <w:r w:rsidRPr="005639A4">
          <w:rPr>
            <w:rStyle w:val="Hipercze"/>
            <w:b/>
            <w:bCs/>
          </w:rPr>
          <w:t>www.caritas.katowice.pl</w:t>
        </w:r>
      </w:hyperlink>
    </w:p>
    <w:p w:rsidR="00716897" w:rsidRPr="00716897" w:rsidRDefault="00716897" w:rsidP="00716897">
      <w:pPr>
        <w:spacing w:line="360" w:lineRule="auto"/>
        <w:ind w:firstLine="708"/>
        <w:jc w:val="both"/>
        <w:rPr>
          <w:bCs/>
        </w:rPr>
      </w:pPr>
      <w:r w:rsidRPr="00716897">
        <w:rPr>
          <w:bCs/>
        </w:rPr>
        <w:t xml:space="preserve">Dziękuję wszystkim diecezjanom za nieustanną modlitwę o pokój, jak również </w:t>
      </w:r>
      <w:r w:rsidR="00523773">
        <w:rPr>
          <w:bCs/>
        </w:rPr>
        <w:br/>
      </w:r>
      <w:r w:rsidRPr="00716897">
        <w:rPr>
          <w:bCs/>
        </w:rPr>
        <w:t>z</w:t>
      </w:r>
      <w:r w:rsidR="00523773">
        <w:rPr>
          <w:bCs/>
        </w:rPr>
        <w:t>a</w:t>
      </w:r>
      <w:r w:rsidRPr="00716897">
        <w:rPr>
          <w:bCs/>
        </w:rPr>
        <w:t xml:space="preserve"> wszelkie wsparcie materialne. </w:t>
      </w:r>
    </w:p>
    <w:p w:rsidR="00716897" w:rsidRPr="00716897" w:rsidRDefault="00716897" w:rsidP="00716897">
      <w:pPr>
        <w:spacing w:line="360" w:lineRule="auto"/>
        <w:ind w:firstLine="708"/>
        <w:rPr>
          <w:bCs/>
        </w:rPr>
      </w:pPr>
      <w:r w:rsidRPr="00716897">
        <w:rPr>
          <w:bCs/>
        </w:rPr>
        <w:t>Z pasterskim błogosławieństwem</w:t>
      </w:r>
    </w:p>
    <w:p w:rsidR="008A7BFE" w:rsidRDefault="008A7BFE" w:rsidP="00D53F33">
      <w:pPr>
        <w:spacing w:after="120" w:line="276" w:lineRule="auto"/>
        <w:jc w:val="both"/>
      </w:pPr>
    </w:p>
    <w:p w:rsidR="008A7BFE" w:rsidRDefault="008A7BFE" w:rsidP="00D53F33">
      <w:pPr>
        <w:spacing w:after="120" w:line="276" w:lineRule="auto"/>
        <w:jc w:val="both"/>
      </w:pPr>
    </w:p>
    <w:p w:rsidR="008A7BFE" w:rsidRDefault="00D53F33" w:rsidP="008A7BFE">
      <w:pPr>
        <w:spacing w:after="120" w:line="276" w:lineRule="auto"/>
        <w:ind w:left="5949"/>
        <w:jc w:val="center"/>
      </w:pPr>
      <w:r>
        <w:t xml:space="preserve">† </w:t>
      </w:r>
      <w:r w:rsidR="008A7BFE">
        <w:t>Andrzej Przybylski</w:t>
      </w:r>
      <w:r w:rsidR="008A7BFE">
        <w:br/>
        <w:t>Arcybiskup Metropolita</w:t>
      </w:r>
      <w:r w:rsidR="008A7BFE">
        <w:br/>
        <w:t>Katowicki</w:t>
      </w:r>
    </w:p>
    <w:p w:rsidR="00D53F33" w:rsidRPr="00BF2976" w:rsidRDefault="00D53F33" w:rsidP="009C0672">
      <w:pPr>
        <w:spacing w:line="276" w:lineRule="auto"/>
        <w:rPr>
          <w:u w:val="single"/>
        </w:rPr>
      </w:pPr>
      <w:r w:rsidRPr="00BF2976">
        <w:rPr>
          <w:u w:val="single"/>
        </w:rPr>
        <w:t xml:space="preserve">Katowice, dnia </w:t>
      </w:r>
      <w:r w:rsidRPr="00BF2976">
        <w:rPr>
          <w:u w:val="single"/>
        </w:rPr>
        <w:fldChar w:fldCharType="begin"/>
      </w:r>
      <w:r w:rsidRPr="00BF2976">
        <w:rPr>
          <w:u w:val="single"/>
        </w:rPr>
        <w:instrText xml:space="preserve"> TIME \@ "d MMMM yyyy" </w:instrText>
      </w:r>
      <w:r w:rsidRPr="00BF2976">
        <w:rPr>
          <w:u w:val="single"/>
        </w:rPr>
        <w:fldChar w:fldCharType="separate"/>
      </w:r>
      <w:r w:rsidR="0060004E">
        <w:rPr>
          <w:noProof/>
          <w:u w:val="single"/>
        </w:rPr>
        <w:t>6 lutego 2026</w:t>
      </w:r>
      <w:r w:rsidRPr="00BF2976">
        <w:rPr>
          <w:u w:val="single"/>
        </w:rPr>
        <w:fldChar w:fldCharType="end"/>
      </w:r>
      <w:r w:rsidRPr="00BF2976">
        <w:rPr>
          <w:u w:val="single"/>
        </w:rPr>
        <w:t xml:space="preserve"> roku</w:t>
      </w:r>
    </w:p>
    <w:p w:rsidR="00D53F33" w:rsidRPr="00BF2976" w:rsidRDefault="005D7FD6" w:rsidP="00D53F33">
      <w:pPr>
        <w:spacing w:line="276" w:lineRule="auto"/>
      </w:pPr>
      <w:r w:rsidRPr="00BF2976">
        <w:t>VA</w:t>
      </w:r>
      <w:r w:rsidR="00BF2976" w:rsidRPr="00BF2976">
        <w:t xml:space="preserve"> I-7/26</w:t>
      </w:r>
    </w:p>
    <w:p w:rsidR="00D53F33" w:rsidRDefault="00D53F33" w:rsidP="00D53F33">
      <w:pPr>
        <w:spacing w:line="276" w:lineRule="auto"/>
      </w:pPr>
    </w:p>
    <w:p w:rsidR="00BF2976" w:rsidRPr="00BF2976" w:rsidRDefault="00BF2976" w:rsidP="00BF2976">
      <w:pPr>
        <w:spacing w:line="276" w:lineRule="auto"/>
      </w:pPr>
      <w:r w:rsidRPr="00BF2976">
        <w:lastRenderedPageBreak/>
        <w:t>Zarządzenia:</w:t>
      </w:r>
    </w:p>
    <w:p w:rsidR="00BF2976" w:rsidRDefault="00A4136E" w:rsidP="00BF2976">
      <w:pPr>
        <w:spacing w:line="276" w:lineRule="auto"/>
        <w:ind w:left="720"/>
      </w:pPr>
      <w:r>
        <w:t>Uzupełniony k</w:t>
      </w:r>
      <w:r w:rsidR="00BF2976" w:rsidRPr="00BF2976">
        <w:t xml:space="preserve">omunikat należy odczytać podczas wszystkich Mszy św. w ramach ogłoszeń duszpasterskich w niedzielę, </w:t>
      </w:r>
      <w:r w:rsidR="00BF2976">
        <w:t>8</w:t>
      </w:r>
      <w:r w:rsidR="00BF2976" w:rsidRPr="00BF2976">
        <w:t xml:space="preserve"> </w:t>
      </w:r>
      <w:r w:rsidR="00BF2976">
        <w:t>lutego</w:t>
      </w:r>
      <w:r w:rsidR="00BF2976" w:rsidRPr="00BF2976">
        <w:t xml:space="preserve"> br.</w:t>
      </w:r>
    </w:p>
    <w:p w:rsidR="00BF2976" w:rsidRDefault="00BF2976" w:rsidP="00BF2976">
      <w:pPr>
        <w:spacing w:line="276" w:lineRule="auto"/>
        <w:ind w:left="720"/>
      </w:pPr>
    </w:p>
    <w:p w:rsidR="00BF2976" w:rsidRPr="00BF2976" w:rsidRDefault="00BF2976" w:rsidP="00BF2976">
      <w:pPr>
        <w:spacing w:line="276" w:lineRule="auto"/>
        <w:ind w:left="720"/>
      </w:pPr>
    </w:p>
    <w:p w:rsidR="00BF2976" w:rsidRDefault="00BF2976" w:rsidP="00D53F33">
      <w:pPr>
        <w:spacing w:line="276" w:lineRule="auto"/>
      </w:pPr>
    </w:p>
    <w:p w:rsidR="00BF2976" w:rsidRDefault="00BF2976" w:rsidP="00BF2976">
      <w:pPr>
        <w:pStyle w:val="Akapitzlist"/>
        <w:ind w:left="5664"/>
        <w:rPr>
          <w:rFonts w:ascii="Cambria" w:hAnsi="Cambria"/>
          <w:szCs w:val="22"/>
        </w:rPr>
      </w:pPr>
      <w:r>
        <w:rPr>
          <w:rFonts w:ascii="Cambria" w:hAnsi="Cambria"/>
        </w:rPr>
        <w:t xml:space="preserve"> </w:t>
      </w:r>
      <w:r w:rsidR="00DC69BB">
        <w:rPr>
          <w:rFonts w:ascii="Cambria" w:hAnsi="Cambria"/>
        </w:rPr>
        <w:t xml:space="preserve">  </w:t>
      </w:r>
      <w:r>
        <w:rPr>
          <w:rFonts w:ascii="Cambria" w:hAnsi="Cambria"/>
        </w:rPr>
        <w:t xml:space="preserve">  † Marek Szkudło</w:t>
      </w:r>
    </w:p>
    <w:p w:rsidR="00BF2976" w:rsidRDefault="00BF2976" w:rsidP="00BF2976">
      <w:pPr>
        <w:pStyle w:val="Akapitzlist"/>
        <w:ind w:left="5664"/>
        <w:rPr>
          <w:rFonts w:ascii="Cambria" w:hAnsi="Cambria"/>
          <w:color w:val="000000" w:themeColor="text1"/>
        </w:rPr>
      </w:pPr>
      <w:r>
        <w:rPr>
          <w:rFonts w:ascii="Cambria" w:hAnsi="Cambria"/>
        </w:rPr>
        <w:t xml:space="preserve">    Wikariusz Generalny</w:t>
      </w:r>
      <w:r>
        <w:rPr>
          <w:rFonts w:ascii="Cambria" w:hAnsi="Cambria"/>
        </w:rPr>
        <w:br/>
        <w:t>Archidiecezji Katowickiej</w:t>
      </w:r>
    </w:p>
    <w:p w:rsidR="00BF2976" w:rsidRPr="00484601" w:rsidRDefault="00BF2976" w:rsidP="00D53F33">
      <w:pPr>
        <w:spacing w:line="276" w:lineRule="auto"/>
      </w:pPr>
    </w:p>
    <w:sectPr w:rsidR="00BF2976" w:rsidRPr="00484601" w:rsidSect="00484601">
      <w:type w:val="continuous"/>
      <w:pgSz w:w="11906" w:h="16838" w:code="9"/>
      <w:pgMar w:top="1134" w:right="1134" w:bottom="1134" w:left="1134" w:header="113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04FB" w:rsidRDefault="00AB04FB" w:rsidP="00B3351A">
      <w:r>
        <w:separator/>
      </w:r>
    </w:p>
  </w:endnote>
  <w:endnote w:type="continuationSeparator" w:id="0">
    <w:p w:rsidR="00AB04FB" w:rsidRDefault="00AB04FB" w:rsidP="00B33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E8BA1EF-36BC-4FFF-AC6B-5E45DA73F420}"/>
    <w:embedBold r:id="rId2" w:fontKey="{ABD32E3B-0239-4ABB-A4C4-E5EEF1E5A8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EEB0362-27A5-4656-A983-2F4E200971FE}"/>
    <w:embedBold r:id="rId4" w:fontKey="{152F376C-BF24-42F6-ABB9-A2B2EB12EEA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8D007229-91A0-437E-AD33-27A5F3C3E4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04FB" w:rsidRDefault="00AB04FB" w:rsidP="00B3351A">
      <w:r>
        <w:separator/>
      </w:r>
    </w:p>
  </w:footnote>
  <w:footnote w:type="continuationSeparator" w:id="0">
    <w:p w:rsidR="00AB04FB" w:rsidRDefault="00AB04FB" w:rsidP="00B335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351A" w:rsidRDefault="00B3351A" w:rsidP="001F275D">
    <w:pPr>
      <w:pStyle w:val="Nagwek"/>
      <w:ind w:left="-686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774" w:rsidRDefault="007E0774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F392CB1" wp14:editId="4F748487">
          <wp:simplePos x="0" y="0"/>
          <wp:positionH relativeFrom="margin">
            <wp:align>center</wp:align>
          </wp:positionH>
          <wp:positionV relativeFrom="paragraph">
            <wp:posOffset>-244446</wp:posOffset>
          </wp:positionV>
          <wp:extent cx="2051050" cy="1944370"/>
          <wp:effectExtent l="0" t="0" r="6350" b="0"/>
          <wp:wrapNone/>
          <wp:docPr id="79" name="Obraz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1050" cy="194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008B"/>
    <w:multiLevelType w:val="hybridMultilevel"/>
    <w:tmpl w:val="05B409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897"/>
    <w:rsid w:val="000512A8"/>
    <w:rsid w:val="000748D8"/>
    <w:rsid w:val="000E1E2F"/>
    <w:rsid w:val="001905BC"/>
    <w:rsid w:val="001A50C4"/>
    <w:rsid w:val="001F275D"/>
    <w:rsid w:val="00421CA9"/>
    <w:rsid w:val="00462337"/>
    <w:rsid w:val="00482CE4"/>
    <w:rsid w:val="00484601"/>
    <w:rsid w:val="00523773"/>
    <w:rsid w:val="005368D6"/>
    <w:rsid w:val="005D7FD6"/>
    <w:rsid w:val="0060004E"/>
    <w:rsid w:val="006A6EBB"/>
    <w:rsid w:val="006B3BE8"/>
    <w:rsid w:val="006F7FF6"/>
    <w:rsid w:val="00716897"/>
    <w:rsid w:val="007E0774"/>
    <w:rsid w:val="008822FF"/>
    <w:rsid w:val="008A6939"/>
    <w:rsid w:val="008A7BFE"/>
    <w:rsid w:val="009C0672"/>
    <w:rsid w:val="009E4120"/>
    <w:rsid w:val="009F1520"/>
    <w:rsid w:val="00A029AB"/>
    <w:rsid w:val="00A05C16"/>
    <w:rsid w:val="00A4136E"/>
    <w:rsid w:val="00A742A8"/>
    <w:rsid w:val="00AB04FB"/>
    <w:rsid w:val="00AE4612"/>
    <w:rsid w:val="00B06566"/>
    <w:rsid w:val="00B3351A"/>
    <w:rsid w:val="00BF2976"/>
    <w:rsid w:val="00C36C0C"/>
    <w:rsid w:val="00C7519E"/>
    <w:rsid w:val="00D24167"/>
    <w:rsid w:val="00D53F33"/>
    <w:rsid w:val="00D63F51"/>
    <w:rsid w:val="00D7590F"/>
    <w:rsid w:val="00DB2FD3"/>
    <w:rsid w:val="00DC69BB"/>
    <w:rsid w:val="00DF6ACE"/>
    <w:rsid w:val="00E503A0"/>
    <w:rsid w:val="00E557FA"/>
    <w:rsid w:val="00EB2D8E"/>
    <w:rsid w:val="00EB5EDE"/>
    <w:rsid w:val="00F2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7B58A7EF-37EF-4C58-AFE4-3EE10AB7E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E4120"/>
    <w:pPr>
      <w:spacing w:after="0" w:line="240" w:lineRule="auto"/>
    </w:pPr>
    <w:rPr>
      <w:rFonts w:ascii="Cambria" w:hAnsi="Cambria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335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51A"/>
    <w:rPr>
      <w:rFonts w:ascii="Cambria" w:hAnsi="Cambria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B335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51A"/>
    <w:rPr>
      <w:rFonts w:ascii="Cambria" w:hAnsi="Cambria"/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48460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71689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F2976"/>
    <w:pPr>
      <w:ind w:left="720"/>
      <w:contextualSpacing/>
    </w:pPr>
    <w:rPr>
      <w:rFonts w:asciiTheme="minorHAnsi" w:hAnsiTheme="minorHAnsi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10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caritas.katowice.pl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kretarz\Desktop\Arcybiskupa%20Andrzej%20Przybylski\Papier%20firmowy\Firm&#243;wka%20-%20abp%20Andrzej%20Przybylski%20-%20&#347;rode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FDD26-D45A-46A1-AB4A-B283ADCC5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Firmówka - abp Andrzej Przybylski - środek</Template>
  <TotalTime>1</TotalTime>
  <Pages>2</Pages>
  <Words>246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sekretarz</dc:creator>
  <cp:keywords/>
  <dc:description/>
  <cp:lastModifiedBy>Tomasz Antczak</cp:lastModifiedBy>
  <cp:revision>2</cp:revision>
  <cp:lastPrinted>2026-02-06T07:29:00Z</cp:lastPrinted>
  <dcterms:created xsi:type="dcterms:W3CDTF">2026-02-06T08:29:00Z</dcterms:created>
  <dcterms:modified xsi:type="dcterms:W3CDTF">2026-02-06T08:29:00Z</dcterms:modified>
</cp:coreProperties>
</file>